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E4" w:rsidRDefault="004F0192" w:rsidP="00250EB7">
      <w:pPr>
        <w:rPr>
          <w:rFonts w:hint="eastAsia"/>
        </w:rPr>
      </w:pPr>
      <w:r>
        <w:t>SAYI 2</w:t>
      </w:r>
      <w:r w:rsidR="00BD7D71">
        <w:t>5</w:t>
      </w:r>
      <w:r w:rsidR="0010356A">
        <w:t>4</w:t>
      </w:r>
    </w:p>
    <w:p w:rsidR="000F05E4" w:rsidRPr="00250EB7" w:rsidRDefault="009421CE" w:rsidP="00250EB7">
      <w:pPr>
        <w:rPr>
          <w:rFonts w:hint="eastAsia"/>
          <w:b/>
        </w:rPr>
      </w:pPr>
      <w:r w:rsidRPr="00250EB7">
        <w:rPr>
          <w:b/>
        </w:rPr>
        <w:t>6</w:t>
      </w:r>
      <w:r w:rsidR="00250EB7" w:rsidRPr="00250EB7">
        <w:rPr>
          <w:b/>
        </w:rPr>
        <w:t>-7</w:t>
      </w:r>
      <w:r w:rsidRPr="00250EB7">
        <w:rPr>
          <w:b/>
        </w:rPr>
        <w:t xml:space="preserve"> BAŞYAZI </w:t>
      </w:r>
    </w:p>
    <w:p w:rsidR="00DC34B0" w:rsidRDefault="00DC34B0" w:rsidP="00250EB7">
      <w:pPr>
        <w:rPr>
          <w:rFonts w:hint="eastAsia"/>
        </w:rPr>
      </w:pPr>
    </w:p>
    <w:p w:rsidR="00DC34B0" w:rsidRPr="00250EB7" w:rsidRDefault="00B50F90" w:rsidP="00250EB7">
      <w:pPr>
        <w:rPr>
          <w:rFonts w:hint="eastAsia"/>
          <w:b/>
        </w:rPr>
      </w:pPr>
      <w:r w:rsidRPr="00250EB7">
        <w:rPr>
          <w:b/>
        </w:rPr>
        <w:t>8</w:t>
      </w:r>
      <w:r w:rsidR="00250EB7">
        <w:rPr>
          <w:b/>
        </w:rPr>
        <w:t xml:space="preserve"> </w:t>
      </w:r>
      <w:r w:rsidR="0010356A" w:rsidRPr="00250EB7">
        <w:rPr>
          <w:b/>
        </w:rPr>
        <w:t>DUYURU</w:t>
      </w:r>
    </w:p>
    <w:p w:rsidR="00B50F90" w:rsidRPr="00250EB7" w:rsidRDefault="0010356A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TOBB UND AVRUPA’DA “ÖN GÜMRÜKLEME SİSTEMİ” İLE BİR İLKİ DAHA BAŞARDI</w:t>
      </w:r>
    </w:p>
    <w:p w:rsidR="0010356A" w:rsidRDefault="0010356A" w:rsidP="00250EB7">
      <w:pPr>
        <w:rPr>
          <w:rFonts w:hint="eastAsia"/>
        </w:rPr>
      </w:pPr>
    </w:p>
    <w:p w:rsidR="008D3901" w:rsidRPr="00250EB7" w:rsidRDefault="0010356A" w:rsidP="00250EB7">
      <w:pPr>
        <w:rPr>
          <w:rFonts w:hint="eastAsia"/>
          <w:b/>
        </w:rPr>
      </w:pPr>
      <w:r w:rsidRPr="00250EB7">
        <w:rPr>
          <w:b/>
        </w:rPr>
        <w:t>10</w:t>
      </w:r>
      <w:r w:rsidR="00250EB7" w:rsidRPr="00250EB7">
        <w:rPr>
          <w:b/>
        </w:rPr>
        <w:t>-11</w:t>
      </w:r>
      <w:r w:rsidR="008D3901" w:rsidRPr="00250EB7">
        <w:rPr>
          <w:b/>
        </w:rPr>
        <w:t xml:space="preserve"> HABER</w:t>
      </w:r>
    </w:p>
    <w:p w:rsidR="008D3901" w:rsidRPr="00250EB7" w:rsidRDefault="0010356A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STK’LARDAN BAŞBAKAN DAVUTOĞLU’NA ZİYARET</w:t>
      </w:r>
    </w:p>
    <w:p w:rsidR="008D3901" w:rsidRDefault="008D3901" w:rsidP="00250EB7">
      <w:pPr>
        <w:rPr>
          <w:rFonts w:hint="eastAsia"/>
        </w:rPr>
      </w:pPr>
    </w:p>
    <w:p w:rsidR="0010356A" w:rsidRPr="00250EB7" w:rsidRDefault="0010356A" w:rsidP="00250EB7">
      <w:pPr>
        <w:rPr>
          <w:rFonts w:hint="eastAsia"/>
          <w:b/>
        </w:rPr>
      </w:pPr>
      <w:r w:rsidRPr="00250EB7">
        <w:rPr>
          <w:b/>
        </w:rPr>
        <w:t>1</w:t>
      </w:r>
      <w:r w:rsidR="00180ECC" w:rsidRPr="00250EB7">
        <w:rPr>
          <w:b/>
        </w:rPr>
        <w:t>2</w:t>
      </w:r>
      <w:r w:rsidR="00250EB7" w:rsidRPr="00250EB7">
        <w:rPr>
          <w:b/>
        </w:rPr>
        <w:t>-13</w:t>
      </w:r>
      <w:r w:rsidRPr="00250EB7">
        <w:rPr>
          <w:b/>
        </w:rPr>
        <w:t xml:space="preserve"> HABER</w:t>
      </w:r>
      <w:bookmarkStart w:id="0" w:name="_GoBack"/>
      <w:bookmarkEnd w:id="0"/>
    </w:p>
    <w:p w:rsidR="0010356A" w:rsidRPr="00250EB7" w:rsidRDefault="00180ECC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ABD PAZARINA GÜMRÜK VERGİSİZ GİRİŞ YOLLARI</w:t>
      </w:r>
    </w:p>
    <w:p w:rsidR="0010356A" w:rsidRDefault="0010356A" w:rsidP="00250EB7">
      <w:pPr>
        <w:rPr>
          <w:rFonts w:hint="eastAsia"/>
        </w:rPr>
      </w:pPr>
    </w:p>
    <w:p w:rsidR="00B50F90" w:rsidRPr="00250EB7" w:rsidRDefault="00BD2756" w:rsidP="00250EB7">
      <w:pPr>
        <w:rPr>
          <w:rFonts w:hint="eastAsia"/>
          <w:b/>
        </w:rPr>
      </w:pPr>
      <w:r w:rsidRPr="00250EB7">
        <w:rPr>
          <w:b/>
        </w:rPr>
        <w:t>14</w:t>
      </w:r>
      <w:r w:rsidR="00250EB7" w:rsidRPr="00250EB7">
        <w:rPr>
          <w:b/>
        </w:rPr>
        <w:t>-22</w:t>
      </w:r>
      <w:r w:rsidRPr="00250EB7">
        <w:rPr>
          <w:b/>
        </w:rPr>
        <w:t xml:space="preserve"> </w:t>
      </w:r>
      <w:r w:rsidR="00B50F90" w:rsidRPr="00250EB7">
        <w:rPr>
          <w:b/>
        </w:rPr>
        <w:t>KAPAK</w:t>
      </w:r>
    </w:p>
    <w:p w:rsidR="00681A94" w:rsidRPr="00250EB7" w:rsidRDefault="00681A94" w:rsidP="00250EB7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  <w:lang w:eastAsia="tr-TR"/>
        </w:rPr>
      </w:pPr>
      <w:r w:rsidRPr="00250EB7">
        <w:rPr>
          <w:rFonts w:ascii="Times New Roman" w:hAnsi="Times New Roman"/>
          <w:b/>
          <w:color w:val="1F497D" w:themeColor="text2"/>
          <w:sz w:val="24"/>
          <w:szCs w:val="24"/>
          <w:lang w:eastAsia="tr-TR"/>
        </w:rPr>
        <w:t>KOBİ’LERİN KÜRESEL GELİŞİMİ İÇİN DÜNYA KOBİ FORUMU VAKFI KURULDU</w:t>
      </w:r>
    </w:p>
    <w:p w:rsidR="00681A94" w:rsidRPr="00250EB7" w:rsidRDefault="00681A94" w:rsidP="00250EB7">
      <w:pPr>
        <w:pStyle w:val="AralkYok"/>
        <w:rPr>
          <w:rFonts w:ascii="Times New Roman" w:hAnsi="Times New Roman"/>
          <w:color w:val="1F497D" w:themeColor="text2"/>
          <w:sz w:val="24"/>
          <w:szCs w:val="24"/>
          <w:lang w:eastAsia="tr-TR"/>
        </w:rPr>
      </w:pPr>
      <w:r w:rsidRPr="00250EB7">
        <w:rPr>
          <w:rFonts w:ascii="Times New Roman" w:hAnsi="Times New Roman"/>
          <w:color w:val="1F497D" w:themeColor="text2"/>
          <w:sz w:val="24"/>
          <w:szCs w:val="24"/>
          <w:lang w:eastAsia="tr-TR"/>
        </w:rPr>
        <w:t>TOBB, Milletlerarası Ticaret Odası (ICC) ve Dünya Odalar Federasyonu’nun (WCF) katkılarıyla kurulan Dünya KOBİ Forumu Vakfı’nın merkezi 23 Mayıs 2015 tarihinde İstanbul’da açıldı.​ Dünya KOBİ Forumu Vakfı’nın amacı, dünya genelinde KOBİ’lerin desteklenmesi için çalışmalar yürüten küresel bir platform haline gelmek.</w:t>
      </w:r>
    </w:p>
    <w:p w:rsidR="00484DC5" w:rsidRDefault="00484DC5" w:rsidP="00250EB7">
      <w:pPr>
        <w:rPr>
          <w:rFonts w:hint="eastAsia"/>
        </w:rPr>
      </w:pPr>
    </w:p>
    <w:p w:rsidR="00BD2756" w:rsidRPr="00250EB7" w:rsidRDefault="00BD2756" w:rsidP="00250EB7">
      <w:pPr>
        <w:rPr>
          <w:rFonts w:hint="eastAsia"/>
          <w:b/>
        </w:rPr>
      </w:pPr>
      <w:r w:rsidRPr="00250EB7">
        <w:rPr>
          <w:b/>
        </w:rPr>
        <w:t>23 DUYURU</w:t>
      </w:r>
    </w:p>
    <w:p w:rsidR="00BD2756" w:rsidRPr="00250EB7" w:rsidRDefault="00BD2756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HİSARCIKLIOĞLU: “SÜLEYMAN DEMİREL, TÜRK SİYASİ HAYATINDA UNUTULMAYACAK BİR İZ BIRAKTI”</w:t>
      </w:r>
    </w:p>
    <w:p w:rsidR="00BD2756" w:rsidRDefault="00BD2756" w:rsidP="00250EB7">
      <w:pPr>
        <w:rPr>
          <w:rFonts w:hint="eastAsia"/>
        </w:rPr>
      </w:pPr>
    </w:p>
    <w:p w:rsidR="00BD2756" w:rsidRPr="00250EB7" w:rsidRDefault="00BD2756" w:rsidP="00250EB7">
      <w:pPr>
        <w:rPr>
          <w:rFonts w:hint="eastAsia"/>
          <w:b/>
        </w:rPr>
      </w:pPr>
      <w:r w:rsidRPr="00250EB7">
        <w:rPr>
          <w:b/>
        </w:rPr>
        <w:t>24</w:t>
      </w:r>
      <w:r w:rsidR="00250EB7" w:rsidRPr="00250EB7">
        <w:rPr>
          <w:b/>
        </w:rPr>
        <w:t>-25</w:t>
      </w:r>
      <w:r w:rsidRPr="00250EB7">
        <w:rPr>
          <w:b/>
        </w:rPr>
        <w:t xml:space="preserve"> HABER</w:t>
      </w:r>
    </w:p>
    <w:p w:rsidR="00BD2756" w:rsidRPr="00250EB7" w:rsidRDefault="00BD2756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İSO 500’E GÖRE TÜRKİYE’NİN EN BÜYÜK ŞİRKETİ DEĞİŞMEDİ</w:t>
      </w:r>
    </w:p>
    <w:p w:rsidR="00BD2756" w:rsidRDefault="00BD2756" w:rsidP="00250EB7">
      <w:pPr>
        <w:rPr>
          <w:rFonts w:hint="eastAsia"/>
        </w:rPr>
      </w:pPr>
    </w:p>
    <w:p w:rsidR="00BD2756" w:rsidRPr="00250EB7" w:rsidRDefault="00BD2756" w:rsidP="00250EB7">
      <w:pPr>
        <w:rPr>
          <w:rFonts w:hint="eastAsia"/>
          <w:b/>
        </w:rPr>
      </w:pPr>
      <w:r w:rsidRPr="00250EB7">
        <w:rPr>
          <w:b/>
        </w:rPr>
        <w:t>26</w:t>
      </w:r>
      <w:r w:rsidR="00250EB7" w:rsidRPr="00250EB7">
        <w:rPr>
          <w:b/>
        </w:rPr>
        <w:t>-27</w:t>
      </w:r>
      <w:r w:rsidRPr="00250EB7">
        <w:rPr>
          <w:b/>
        </w:rPr>
        <w:t xml:space="preserve"> SAĞLIK</w:t>
      </w:r>
    </w:p>
    <w:p w:rsidR="00BD2756" w:rsidRPr="00250EB7" w:rsidRDefault="00C42B13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SİGARA YA DA HAYAT; SEÇİM SİZİN…</w:t>
      </w:r>
    </w:p>
    <w:p w:rsidR="00BD2756" w:rsidRDefault="00BD2756" w:rsidP="00250EB7">
      <w:pPr>
        <w:rPr>
          <w:rFonts w:hint="eastAsia"/>
        </w:rPr>
      </w:pPr>
    </w:p>
    <w:p w:rsidR="0010356A" w:rsidRPr="00250EB7" w:rsidRDefault="0010356A" w:rsidP="00250EB7">
      <w:pPr>
        <w:rPr>
          <w:rFonts w:hint="eastAsia"/>
          <w:b/>
        </w:rPr>
      </w:pPr>
      <w:r w:rsidRPr="00250EB7">
        <w:rPr>
          <w:b/>
        </w:rPr>
        <w:t>28</w:t>
      </w:r>
      <w:r w:rsidR="00250EB7" w:rsidRPr="00250EB7">
        <w:rPr>
          <w:b/>
        </w:rPr>
        <w:t>-29</w:t>
      </w:r>
      <w:r w:rsidRPr="00250EB7">
        <w:rPr>
          <w:b/>
        </w:rPr>
        <w:t xml:space="preserve"> HABER</w:t>
      </w:r>
    </w:p>
    <w:p w:rsidR="0010356A" w:rsidRPr="00250EB7" w:rsidRDefault="0010356A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“DEMOKRASİ VE ÖZGÜRLÜK ADALARI” PROJESİNİN TEMELİ ATILDI</w:t>
      </w:r>
    </w:p>
    <w:p w:rsidR="0010356A" w:rsidRDefault="0010356A" w:rsidP="00250EB7">
      <w:pPr>
        <w:rPr>
          <w:rFonts w:hint="eastAsia"/>
        </w:rPr>
      </w:pPr>
    </w:p>
    <w:p w:rsidR="000F05E4" w:rsidRPr="00250EB7" w:rsidRDefault="0010356A" w:rsidP="00250EB7">
      <w:pPr>
        <w:rPr>
          <w:rFonts w:hint="eastAsia"/>
          <w:b/>
        </w:rPr>
      </w:pPr>
      <w:r w:rsidRPr="00250EB7">
        <w:rPr>
          <w:b/>
        </w:rPr>
        <w:t>30</w:t>
      </w:r>
      <w:r w:rsidR="00250EB7" w:rsidRPr="00250EB7">
        <w:rPr>
          <w:b/>
        </w:rPr>
        <w:t>-39</w:t>
      </w:r>
      <w:r w:rsidRPr="00250EB7">
        <w:rPr>
          <w:b/>
        </w:rPr>
        <w:t xml:space="preserve"> </w:t>
      </w:r>
      <w:r w:rsidR="006E1904" w:rsidRPr="00250EB7">
        <w:rPr>
          <w:b/>
        </w:rPr>
        <w:t>DOSYA</w:t>
      </w:r>
    </w:p>
    <w:p w:rsidR="000F05E4" w:rsidRPr="00250EB7" w:rsidRDefault="0010356A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8. TÜRKİYE SEKTÖREL EKONOMİ ŞURASI’NDA SEKTÖRLER CHECK-UP’TAN GEÇİRİLDİ</w:t>
      </w:r>
    </w:p>
    <w:p w:rsidR="0010356A" w:rsidRPr="00250EB7" w:rsidRDefault="0010356A" w:rsidP="00250EB7">
      <w:pPr>
        <w:rPr>
          <w:rFonts w:hint="eastAsia"/>
          <w:color w:val="1F497D" w:themeColor="text2"/>
        </w:rPr>
      </w:pPr>
      <w:r w:rsidRPr="00250EB7">
        <w:rPr>
          <w:rFonts w:ascii="Times New Roman" w:hAnsi="Times New Roman" w:cs="Times New Roman"/>
          <w:color w:val="1F497D" w:themeColor="text2"/>
          <w:lang w:eastAsia="tr-TR"/>
        </w:rPr>
        <w:t>TOBB İkiz Kuleler’de düzenlenen 8. Türkiye Sektörel Ekonomi Şurası’nda 60 farklı sektör temsilcisi bir araya geldi. TOBB Başkanı M. Rifat Hisarcıklıoğlu’nun ev sahipliğindeki Şura’da</w:t>
      </w:r>
      <w:r w:rsidR="00BD2756" w:rsidRPr="00250EB7">
        <w:rPr>
          <w:rFonts w:ascii="Times New Roman" w:hAnsi="Times New Roman" w:cs="Times New Roman"/>
          <w:color w:val="1F497D" w:themeColor="text2"/>
          <w:lang w:eastAsia="tr-TR"/>
        </w:rPr>
        <w:t xml:space="preserve"> </w:t>
      </w:r>
      <w:r w:rsidRPr="00250EB7">
        <w:rPr>
          <w:rFonts w:ascii="Times New Roman" w:hAnsi="Times New Roman" w:cs="Times New Roman"/>
          <w:color w:val="1F497D" w:themeColor="text2"/>
        </w:rPr>
        <w:t xml:space="preserve">sektörlerin </w:t>
      </w:r>
      <w:r w:rsidRPr="00250EB7">
        <w:rPr>
          <w:rFonts w:ascii="Times New Roman" w:hAnsi="Times New Roman" w:cs="Times New Roman"/>
          <w:color w:val="1F497D" w:themeColor="text2"/>
          <w:lang w:eastAsia="tr-TR"/>
        </w:rPr>
        <w:t>sorun ve önerileri net bir şekilde ortaya konuldu.​</w:t>
      </w:r>
    </w:p>
    <w:p w:rsidR="000F05E4" w:rsidRDefault="000F05E4" w:rsidP="00250EB7">
      <w:pPr>
        <w:rPr>
          <w:rFonts w:hint="eastAsia"/>
        </w:rPr>
      </w:pPr>
    </w:p>
    <w:p w:rsidR="00C42B13" w:rsidRPr="00250EB7" w:rsidRDefault="00BD2756" w:rsidP="00250EB7">
      <w:pPr>
        <w:rPr>
          <w:rFonts w:hint="eastAsia"/>
          <w:b/>
        </w:rPr>
      </w:pPr>
      <w:r w:rsidRPr="00250EB7">
        <w:rPr>
          <w:b/>
        </w:rPr>
        <w:t>40</w:t>
      </w:r>
      <w:r w:rsidR="00250EB7" w:rsidRPr="00250EB7">
        <w:rPr>
          <w:b/>
        </w:rPr>
        <w:t>-41</w:t>
      </w:r>
      <w:r w:rsidR="005558B8" w:rsidRPr="00250EB7">
        <w:rPr>
          <w:b/>
        </w:rPr>
        <w:t xml:space="preserve"> HABER</w:t>
      </w:r>
    </w:p>
    <w:p w:rsidR="00BD2756" w:rsidRPr="00250EB7" w:rsidRDefault="005558B8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B20 İLE SOCAR ARASINDA İŞBİRLİĞİ PROTOKOLÜ İMZALANDI</w:t>
      </w:r>
    </w:p>
    <w:p w:rsidR="00BD2756" w:rsidRDefault="00BD2756" w:rsidP="00250EB7">
      <w:pPr>
        <w:rPr>
          <w:rFonts w:hint="eastAsia"/>
        </w:rPr>
      </w:pPr>
    </w:p>
    <w:p w:rsidR="00DC34B0" w:rsidRPr="00250EB7" w:rsidRDefault="00BD2756" w:rsidP="00250EB7">
      <w:pPr>
        <w:rPr>
          <w:rFonts w:hint="eastAsia"/>
          <w:b/>
        </w:rPr>
      </w:pPr>
      <w:r w:rsidRPr="00250EB7">
        <w:rPr>
          <w:b/>
        </w:rPr>
        <w:t>42</w:t>
      </w:r>
      <w:r w:rsidR="00250EB7" w:rsidRPr="00250EB7">
        <w:rPr>
          <w:b/>
        </w:rPr>
        <w:t>-43</w:t>
      </w:r>
      <w:r w:rsidR="00DC34B0" w:rsidRPr="00250EB7">
        <w:rPr>
          <w:b/>
        </w:rPr>
        <w:t xml:space="preserve"> </w:t>
      </w:r>
      <w:r w:rsidR="005558B8" w:rsidRPr="00250EB7">
        <w:rPr>
          <w:b/>
        </w:rPr>
        <w:t>TARIM</w:t>
      </w:r>
    </w:p>
    <w:p w:rsidR="00DC34B0" w:rsidRPr="00250EB7" w:rsidRDefault="00BD2756" w:rsidP="00250EB7">
      <w:pPr>
        <w:rPr>
          <w:rFonts w:hint="eastAsia"/>
          <w:b/>
          <w:color w:val="1F497D" w:themeColor="text2"/>
        </w:rPr>
      </w:pPr>
      <w:r w:rsidRPr="00250EB7">
        <w:rPr>
          <w:b/>
          <w:color w:val="1F497D" w:themeColor="text2"/>
        </w:rPr>
        <w:t>TÜRK TOHUMCULUĞUNDA YENİ BİR DÖNEM BAŞLIYOR</w:t>
      </w:r>
    </w:p>
    <w:p w:rsidR="005558B8" w:rsidRDefault="005558B8" w:rsidP="00250EB7">
      <w:pPr>
        <w:rPr>
          <w:rFonts w:hint="eastAsia"/>
        </w:rPr>
      </w:pPr>
    </w:p>
    <w:p w:rsidR="00DC34B0" w:rsidRPr="00F45A5D" w:rsidRDefault="005558B8" w:rsidP="00250EB7">
      <w:pPr>
        <w:rPr>
          <w:rFonts w:hint="eastAsia"/>
          <w:b/>
        </w:rPr>
      </w:pPr>
      <w:r w:rsidRPr="00F45A5D">
        <w:rPr>
          <w:b/>
        </w:rPr>
        <w:t>44</w:t>
      </w:r>
      <w:r w:rsidR="00F45A5D" w:rsidRPr="00F45A5D">
        <w:rPr>
          <w:b/>
        </w:rPr>
        <w:t>-45</w:t>
      </w:r>
      <w:r w:rsidR="00DC34B0" w:rsidRPr="00F45A5D">
        <w:rPr>
          <w:b/>
        </w:rPr>
        <w:t xml:space="preserve"> </w:t>
      </w:r>
      <w:r w:rsidR="00CE0ADF" w:rsidRPr="00F45A5D">
        <w:rPr>
          <w:b/>
        </w:rPr>
        <w:t>HABER</w:t>
      </w:r>
    </w:p>
    <w:p w:rsidR="00C6511F" w:rsidRPr="00F45A5D" w:rsidRDefault="00C6511F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HİSARCIKLIOĞLU</w:t>
      </w:r>
      <w:r w:rsidRPr="00F45A5D">
        <w:rPr>
          <w:rFonts w:hint="eastAsia"/>
          <w:b/>
          <w:color w:val="1F497D" w:themeColor="text2"/>
        </w:rPr>
        <w:t>:</w:t>
      </w:r>
      <w:r w:rsidRPr="00F45A5D">
        <w:rPr>
          <w:b/>
          <w:color w:val="1F497D" w:themeColor="text2"/>
        </w:rPr>
        <w:t xml:space="preserve"> “REEL SEKT</w:t>
      </w:r>
      <w:r w:rsidRPr="00F45A5D">
        <w:rPr>
          <w:rFonts w:hint="eastAsia"/>
          <w:b/>
          <w:color w:val="1F497D" w:themeColor="text2"/>
        </w:rPr>
        <w:t>Ö</w:t>
      </w:r>
      <w:r w:rsidRPr="00F45A5D">
        <w:rPr>
          <w:b/>
          <w:color w:val="1F497D" w:themeColor="text2"/>
        </w:rPr>
        <w:t>R İSTİHDAMDA REKOR KIRDI</w:t>
      </w:r>
      <w:r w:rsidRPr="00F45A5D">
        <w:rPr>
          <w:rFonts w:hint="eastAsia"/>
          <w:b/>
          <w:color w:val="1F497D" w:themeColor="text2"/>
        </w:rPr>
        <w:t>”</w:t>
      </w:r>
    </w:p>
    <w:p w:rsidR="00CE0ADF" w:rsidRDefault="00CE0ADF" w:rsidP="00250EB7">
      <w:pPr>
        <w:rPr>
          <w:rFonts w:hint="eastAsia"/>
        </w:rPr>
      </w:pPr>
    </w:p>
    <w:p w:rsidR="00CE0ADF" w:rsidRPr="00F45A5D" w:rsidRDefault="005558B8" w:rsidP="00250EB7">
      <w:pPr>
        <w:rPr>
          <w:rFonts w:hint="eastAsia"/>
          <w:b/>
        </w:rPr>
      </w:pPr>
      <w:r w:rsidRPr="00F45A5D">
        <w:rPr>
          <w:b/>
        </w:rPr>
        <w:t>46</w:t>
      </w:r>
      <w:r w:rsidR="00F45A5D" w:rsidRPr="00F45A5D">
        <w:rPr>
          <w:b/>
        </w:rPr>
        <w:t>-51</w:t>
      </w:r>
      <w:r w:rsidRPr="00F45A5D">
        <w:rPr>
          <w:b/>
        </w:rPr>
        <w:t xml:space="preserve"> ARAŞTIRMA</w:t>
      </w:r>
    </w:p>
    <w:p w:rsidR="005558B8" w:rsidRPr="00F45A5D" w:rsidRDefault="005558B8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TÜRKİYE TRANSATLANTİK TİCARET VE YATIRIM ORTAKLIĞI’NIN SONUÇLARI</w:t>
      </w:r>
    </w:p>
    <w:p w:rsidR="005558B8" w:rsidRPr="00F45A5D" w:rsidRDefault="005558B8" w:rsidP="00250EB7">
      <w:pPr>
        <w:rPr>
          <w:rFonts w:hint="eastAsia"/>
          <w:color w:val="1F497D" w:themeColor="text2"/>
        </w:rPr>
      </w:pPr>
      <w:r w:rsidRPr="00F45A5D">
        <w:rPr>
          <w:color w:val="1F497D" w:themeColor="text2"/>
        </w:rPr>
        <w:t xml:space="preserve">TTIP, </w:t>
      </w:r>
      <w:r w:rsidRPr="00F45A5D">
        <w:rPr>
          <w:rFonts w:hint="eastAsia"/>
          <w:color w:val="1F497D" w:themeColor="text2"/>
        </w:rPr>
        <w:t>T</w:t>
      </w:r>
      <w:r w:rsidRPr="00F45A5D">
        <w:rPr>
          <w:color w:val="1F497D" w:themeColor="text2"/>
        </w:rPr>
        <w:t>ü</w:t>
      </w:r>
      <w:r w:rsidRPr="00F45A5D">
        <w:rPr>
          <w:rFonts w:hint="eastAsia"/>
          <w:color w:val="1F497D" w:themeColor="text2"/>
        </w:rPr>
        <w:t>rkiye</w:t>
      </w:r>
      <w:r w:rsidRPr="00F45A5D">
        <w:rPr>
          <w:color w:val="1F497D" w:themeColor="text2"/>
        </w:rPr>
        <w:t xml:space="preserve">’nin </w:t>
      </w:r>
      <w:proofErr w:type="spellStart"/>
      <w:r w:rsidRPr="00F45A5D">
        <w:rPr>
          <w:color w:val="1F497D" w:themeColor="text2"/>
        </w:rPr>
        <w:t>geleeğe</w:t>
      </w:r>
      <w:proofErr w:type="spellEnd"/>
      <w:r w:rsidRPr="00F45A5D">
        <w:rPr>
          <w:color w:val="1F497D" w:themeColor="text2"/>
        </w:rPr>
        <w:t xml:space="preserve"> yönelik beklentilerinin gerçekleşmesi yönünde bir dönüşüm noktası olarak değerlendirilmeli.</w:t>
      </w:r>
    </w:p>
    <w:p w:rsidR="005558B8" w:rsidRDefault="005558B8" w:rsidP="00250EB7">
      <w:pPr>
        <w:rPr>
          <w:rFonts w:hint="eastAsia"/>
        </w:rPr>
      </w:pPr>
    </w:p>
    <w:p w:rsidR="00383CBE" w:rsidRPr="00F45A5D" w:rsidRDefault="00383CBE" w:rsidP="00250EB7">
      <w:pPr>
        <w:rPr>
          <w:rFonts w:hint="eastAsia"/>
          <w:b/>
        </w:rPr>
      </w:pPr>
      <w:r w:rsidRPr="00F45A5D">
        <w:rPr>
          <w:b/>
        </w:rPr>
        <w:t>5</w:t>
      </w:r>
      <w:r w:rsidR="005558B8" w:rsidRPr="00F45A5D">
        <w:rPr>
          <w:b/>
        </w:rPr>
        <w:t>2</w:t>
      </w:r>
      <w:r w:rsidR="00F45A5D" w:rsidRPr="00F45A5D">
        <w:rPr>
          <w:b/>
        </w:rPr>
        <w:t>-53</w:t>
      </w:r>
      <w:r w:rsidRPr="00F45A5D">
        <w:rPr>
          <w:b/>
        </w:rPr>
        <w:t xml:space="preserve"> HABER</w:t>
      </w:r>
    </w:p>
    <w:p w:rsidR="00383CBE" w:rsidRPr="00F45A5D" w:rsidRDefault="005558B8" w:rsidP="00250EB7">
      <w:pPr>
        <w:rPr>
          <w:rFonts w:hint="eastAsia"/>
          <w:b/>
          <w:color w:val="1F497D" w:themeColor="text2"/>
        </w:rPr>
      </w:pPr>
      <w:r w:rsidRPr="00F45A5D">
        <w:rPr>
          <w:rFonts w:hint="eastAsia"/>
          <w:b/>
          <w:color w:val="1F497D" w:themeColor="text2"/>
        </w:rPr>
        <w:t xml:space="preserve">SUDAN </w:t>
      </w:r>
      <w:r w:rsidRPr="00F45A5D">
        <w:rPr>
          <w:b/>
          <w:color w:val="1F497D" w:themeColor="text2"/>
        </w:rPr>
        <w:t>VE GİNE İŞ D</w:t>
      </w:r>
      <w:r w:rsidRPr="00F45A5D">
        <w:rPr>
          <w:rFonts w:hint="eastAsia"/>
          <w:b/>
          <w:color w:val="1F497D" w:themeColor="text2"/>
        </w:rPr>
        <w:t>Ü</w:t>
      </w:r>
      <w:r w:rsidRPr="00F45A5D">
        <w:rPr>
          <w:b/>
          <w:color w:val="1F497D" w:themeColor="text2"/>
        </w:rPr>
        <w:t xml:space="preserve">NYASIYLA </w:t>
      </w:r>
      <w:r w:rsidRPr="00F45A5D">
        <w:rPr>
          <w:rFonts w:hint="eastAsia"/>
          <w:b/>
          <w:color w:val="1F497D" w:themeColor="text2"/>
        </w:rPr>
        <w:t>Ç</w:t>
      </w:r>
      <w:r w:rsidRPr="00F45A5D">
        <w:rPr>
          <w:b/>
          <w:color w:val="1F497D" w:themeColor="text2"/>
        </w:rPr>
        <w:t>ALIŞMA KOMİTESİ ANLAŞMASI İMZALANDI</w:t>
      </w:r>
    </w:p>
    <w:p w:rsidR="00383CBE" w:rsidRDefault="00383CBE" w:rsidP="00250EB7">
      <w:pPr>
        <w:rPr>
          <w:rFonts w:hint="eastAsia"/>
        </w:rPr>
      </w:pPr>
    </w:p>
    <w:p w:rsidR="005558B8" w:rsidRPr="00F45A5D" w:rsidRDefault="005558B8" w:rsidP="00250EB7">
      <w:pPr>
        <w:rPr>
          <w:rFonts w:hint="eastAsia"/>
          <w:b/>
        </w:rPr>
      </w:pPr>
      <w:r w:rsidRPr="00F45A5D">
        <w:rPr>
          <w:b/>
        </w:rPr>
        <w:t>54</w:t>
      </w:r>
      <w:r w:rsidR="00F45A5D" w:rsidRPr="00F45A5D">
        <w:rPr>
          <w:b/>
        </w:rPr>
        <w:t>-59</w:t>
      </w:r>
      <w:r w:rsidRPr="00F45A5D">
        <w:rPr>
          <w:b/>
        </w:rPr>
        <w:t xml:space="preserve"> İŞ DÜNYASI</w:t>
      </w:r>
    </w:p>
    <w:p w:rsidR="005558B8" w:rsidRPr="00F45A5D" w:rsidRDefault="005558B8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TÜRKİYE’NİN G20 VE B20 HEDEFLERİNİ DÜNYA LİDERLERİ DESTEKLİYOR</w:t>
      </w:r>
    </w:p>
    <w:p w:rsidR="00AC6E33" w:rsidRPr="00F45A5D" w:rsidRDefault="005558B8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  <w:bdr w:val="none" w:sz="0" w:space="0" w:color="auto" w:frame="1"/>
          <w:lang w:eastAsia="tr-TR"/>
        </w:rPr>
      </w:pPr>
      <w:r w:rsidRPr="00F45A5D">
        <w:rPr>
          <w:color w:val="1F497D" w:themeColor="text2"/>
        </w:rPr>
        <w:t xml:space="preserve"> </w:t>
      </w:r>
      <w:r w:rsidR="00AC6E33" w:rsidRPr="00F45A5D">
        <w:rPr>
          <w:rFonts w:ascii="Times New Roman" w:hAnsi="Times New Roman" w:cs="Times New Roman"/>
          <w:color w:val="1F497D" w:themeColor="text2"/>
          <w:sz w:val="24"/>
          <w:szCs w:val="24"/>
          <w:lang w:eastAsia="tr-TR"/>
        </w:rPr>
        <w:t xml:space="preserve">ABD’nin başkenti Washington’da G20 Oturumları kapsamında B20 tarafından düzenlenen “Küresel Bir Yönetim Mekanizmasına Doğru” konulu konferansta konuşan </w:t>
      </w:r>
      <w:r w:rsidR="00AC6E33" w:rsidRPr="00F45A5D">
        <w:rPr>
          <w:rFonts w:ascii="Times New Roman" w:hAnsi="Times New Roman" w:cs="Times New Roman"/>
          <w:color w:val="1F497D" w:themeColor="text2"/>
          <w:sz w:val="24"/>
          <w:szCs w:val="24"/>
          <w:bdr w:val="none" w:sz="0" w:space="0" w:color="auto" w:frame="1"/>
          <w:lang w:eastAsia="tr-TR"/>
        </w:rPr>
        <w:t xml:space="preserve">IMF Başkanı Christine Lagarde, “Türkiye’nin G20 Başkanlığı güçlü ve dürüst” dedi. </w:t>
      </w:r>
    </w:p>
    <w:p w:rsidR="005558B8" w:rsidRDefault="005558B8" w:rsidP="00250EB7">
      <w:pPr>
        <w:rPr>
          <w:rFonts w:hint="eastAsia"/>
        </w:rPr>
      </w:pPr>
    </w:p>
    <w:p w:rsidR="00383CBE" w:rsidRPr="00F45A5D" w:rsidRDefault="00AC6E33" w:rsidP="00250EB7">
      <w:pPr>
        <w:rPr>
          <w:rFonts w:hint="eastAsia"/>
          <w:b/>
        </w:rPr>
      </w:pPr>
      <w:r w:rsidRPr="00F45A5D">
        <w:rPr>
          <w:b/>
        </w:rPr>
        <w:t>60</w:t>
      </w:r>
      <w:r w:rsidR="00F45A5D">
        <w:rPr>
          <w:b/>
        </w:rPr>
        <w:t xml:space="preserve"> </w:t>
      </w:r>
      <w:r w:rsidR="00383CBE" w:rsidRPr="00F45A5D">
        <w:rPr>
          <w:b/>
        </w:rPr>
        <w:t xml:space="preserve">HABER </w:t>
      </w:r>
    </w:p>
    <w:p w:rsidR="00383CBE" w:rsidRPr="00F45A5D" w:rsidRDefault="00AC6E33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TÜRKİYE İLE TATARİSTAN ARASINDAKİ TİCARETİ BÜYÜTECEK İMZALAR ATILDI</w:t>
      </w:r>
    </w:p>
    <w:p w:rsidR="00383CBE" w:rsidRDefault="00383CBE" w:rsidP="00250EB7">
      <w:pPr>
        <w:rPr>
          <w:rFonts w:hint="eastAsia"/>
        </w:rPr>
      </w:pPr>
    </w:p>
    <w:p w:rsidR="00D0786B" w:rsidRPr="00F45A5D" w:rsidRDefault="0067486F" w:rsidP="00250EB7">
      <w:pPr>
        <w:rPr>
          <w:rFonts w:hint="eastAsia"/>
          <w:b/>
        </w:rPr>
      </w:pPr>
      <w:r w:rsidRPr="00F45A5D">
        <w:rPr>
          <w:b/>
        </w:rPr>
        <w:t>6</w:t>
      </w:r>
      <w:r w:rsidR="00AC6E33" w:rsidRPr="00F45A5D">
        <w:rPr>
          <w:b/>
        </w:rPr>
        <w:t>1</w:t>
      </w:r>
      <w:r w:rsidR="00383CBE" w:rsidRPr="00F45A5D">
        <w:rPr>
          <w:b/>
        </w:rPr>
        <w:t xml:space="preserve"> HABER</w:t>
      </w:r>
    </w:p>
    <w:p w:rsidR="003C11C3" w:rsidRPr="00F45A5D" w:rsidRDefault="00AC6E33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HİSARCIKLIOĞLU, AVUSTURALYALI FİRMALARI YATIRIM İÇİN TÜRKİYE’YE DAVET ETTİ</w:t>
      </w:r>
    </w:p>
    <w:p w:rsidR="000F05E4" w:rsidRDefault="000F05E4" w:rsidP="00250EB7">
      <w:pPr>
        <w:rPr>
          <w:rFonts w:hint="eastAsia"/>
        </w:rPr>
      </w:pPr>
    </w:p>
    <w:p w:rsidR="00AC6E33" w:rsidRPr="00F45A5D" w:rsidRDefault="00AC6E33" w:rsidP="00250EB7">
      <w:pPr>
        <w:rPr>
          <w:rFonts w:hint="eastAsia"/>
          <w:b/>
        </w:rPr>
      </w:pPr>
      <w:r w:rsidRPr="00F45A5D">
        <w:rPr>
          <w:b/>
        </w:rPr>
        <w:t>62</w:t>
      </w:r>
      <w:r w:rsidR="00F45A5D" w:rsidRPr="00F45A5D">
        <w:rPr>
          <w:b/>
        </w:rPr>
        <w:t>-65</w:t>
      </w:r>
      <w:r w:rsidRPr="00F45A5D">
        <w:rPr>
          <w:b/>
        </w:rPr>
        <w:t xml:space="preserve"> GÜNCEL</w:t>
      </w:r>
    </w:p>
    <w:p w:rsidR="00AC6E33" w:rsidRPr="00F45A5D" w:rsidRDefault="00AC6E33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TOBB, FARKLI ÜLKELERDEN “TÜRKÇE KONUŞAN GİRİŞİMCİLERİ BİR ARAYA GETİRDİ</w:t>
      </w:r>
    </w:p>
    <w:p w:rsidR="00C42B13" w:rsidRDefault="00C42B13" w:rsidP="00250EB7">
      <w:pPr>
        <w:rPr>
          <w:rFonts w:hint="eastAsia"/>
        </w:rPr>
      </w:pPr>
    </w:p>
    <w:p w:rsidR="00AC6E33" w:rsidRPr="00F45A5D" w:rsidRDefault="00AC6E33" w:rsidP="00250EB7">
      <w:pPr>
        <w:rPr>
          <w:rFonts w:hint="eastAsia"/>
          <w:b/>
        </w:rPr>
      </w:pPr>
      <w:r w:rsidRPr="00F45A5D">
        <w:rPr>
          <w:b/>
        </w:rPr>
        <w:t>66 HABER</w:t>
      </w:r>
    </w:p>
    <w:p w:rsidR="00AC6E33" w:rsidRPr="00F45A5D" w:rsidRDefault="00AC6E33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ANKARA ULUSLARARASI FUAR VE KONGRE MERKEZİ’NİN TEMELİ ATILDI</w:t>
      </w:r>
    </w:p>
    <w:p w:rsidR="00AC6E33" w:rsidRPr="00F45A5D" w:rsidRDefault="00AC6E33" w:rsidP="00250EB7">
      <w:pPr>
        <w:rPr>
          <w:rFonts w:hint="eastAsia"/>
          <w:b/>
          <w:color w:val="1F497D" w:themeColor="text2"/>
        </w:rPr>
      </w:pPr>
    </w:p>
    <w:p w:rsidR="00AC6E33" w:rsidRPr="00F45A5D" w:rsidRDefault="00AC6E33" w:rsidP="00250EB7">
      <w:pPr>
        <w:rPr>
          <w:rFonts w:hint="eastAsia"/>
          <w:b/>
        </w:rPr>
      </w:pPr>
      <w:r w:rsidRPr="00F45A5D">
        <w:rPr>
          <w:b/>
        </w:rPr>
        <w:t>67 HABER</w:t>
      </w:r>
    </w:p>
    <w:p w:rsidR="00AC6E33" w:rsidRPr="00F45A5D" w:rsidRDefault="00AC6E33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YORGANCILAR: “SİGORTACILIK SİSTEMİNİN EN ÖNEMLİ UNSURLARINDAN BİRİ GÜVEN DUYGUSU”</w:t>
      </w:r>
    </w:p>
    <w:p w:rsidR="00AC6E33" w:rsidRDefault="00AC6E33" w:rsidP="00250EB7">
      <w:pPr>
        <w:rPr>
          <w:rFonts w:hint="eastAsia"/>
        </w:rPr>
      </w:pPr>
    </w:p>
    <w:p w:rsidR="00383CBE" w:rsidRPr="00F45A5D" w:rsidRDefault="00383CBE" w:rsidP="00250EB7">
      <w:pPr>
        <w:rPr>
          <w:rFonts w:hint="eastAsia"/>
          <w:b/>
        </w:rPr>
      </w:pPr>
      <w:r w:rsidRPr="00F45A5D">
        <w:rPr>
          <w:b/>
        </w:rPr>
        <w:t>6</w:t>
      </w:r>
      <w:r w:rsidR="00AC6E33" w:rsidRPr="00F45A5D">
        <w:rPr>
          <w:b/>
        </w:rPr>
        <w:t>8</w:t>
      </w:r>
      <w:r w:rsidR="00F45A5D" w:rsidRPr="00F45A5D">
        <w:rPr>
          <w:b/>
        </w:rPr>
        <w:t>-72</w:t>
      </w:r>
      <w:r w:rsidRPr="00F45A5D">
        <w:rPr>
          <w:b/>
        </w:rPr>
        <w:t xml:space="preserve"> </w:t>
      </w:r>
      <w:r w:rsidR="0067486F" w:rsidRPr="00F45A5D">
        <w:rPr>
          <w:b/>
        </w:rPr>
        <w:t>AVRUPA BİRLİĞİ</w:t>
      </w:r>
    </w:p>
    <w:p w:rsidR="0067486F" w:rsidRPr="00F45A5D" w:rsidRDefault="00AC6E33" w:rsidP="00250EB7">
      <w:pPr>
        <w:pStyle w:val="AralkYok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F45A5D">
        <w:rPr>
          <w:rFonts w:ascii="Times New Roman" w:hAnsi="Times New Roman"/>
          <w:b/>
          <w:color w:val="1F497D" w:themeColor="text2"/>
          <w:sz w:val="24"/>
          <w:szCs w:val="24"/>
        </w:rPr>
        <w:t>AB’DEYENİLENEBİLİR ENERJİNİN PAYININ ARTMASI VE TÜRKİYE</w:t>
      </w:r>
    </w:p>
    <w:p w:rsidR="0067486F" w:rsidRPr="00F45A5D" w:rsidRDefault="00AC6E33" w:rsidP="00250EB7">
      <w:pPr>
        <w:rPr>
          <w:rFonts w:ascii="Times New Roman" w:hAnsi="Times New Roman" w:cs="Times New Roman"/>
          <w:color w:val="1F497D" w:themeColor="text2"/>
          <w:shd w:val="clear" w:color="auto" w:fill="FFFFFF"/>
        </w:rPr>
      </w:pPr>
      <w:proofErr w:type="spellStart"/>
      <w:r w:rsidRPr="00F45A5D">
        <w:rPr>
          <w:rFonts w:ascii="Times New Roman" w:hAnsi="Times New Roman" w:cs="Times New Roman"/>
          <w:color w:val="1F497D" w:themeColor="text2"/>
        </w:rPr>
        <w:t>Eurostat</w:t>
      </w:r>
      <w:proofErr w:type="spellEnd"/>
      <w:r w:rsidRPr="00F45A5D">
        <w:rPr>
          <w:rFonts w:ascii="Times New Roman" w:hAnsi="Times New Roman" w:cs="Times New Roman"/>
          <w:color w:val="1F497D" w:themeColor="text2"/>
          <w:shd w:val="clear" w:color="auto" w:fill="FFFFFF"/>
        </w:rPr>
        <w:t xml:space="preserve"> verilerine göre, AB’nin toplam enerji tüketiminde yenilenebilir kaynakların kullanımı 2004 yılında %8,3 iken 2013 yılında %15’e çıktı.</w:t>
      </w:r>
    </w:p>
    <w:p w:rsidR="00AC6E33" w:rsidRDefault="00AC6E33" w:rsidP="00250EB7">
      <w:pPr>
        <w:rPr>
          <w:rFonts w:hint="eastAsia"/>
        </w:rPr>
      </w:pPr>
    </w:p>
    <w:p w:rsidR="00AF4B26" w:rsidRPr="00F45A5D" w:rsidRDefault="00484DC5" w:rsidP="00250EB7">
      <w:pPr>
        <w:rPr>
          <w:rFonts w:cs="Times New Roman" w:hint="eastAsia"/>
          <w:b/>
          <w:color w:val="00000A"/>
        </w:rPr>
      </w:pPr>
      <w:r w:rsidRPr="00F45A5D">
        <w:rPr>
          <w:rFonts w:cs="Times New Roman"/>
          <w:b/>
          <w:color w:val="00000A"/>
        </w:rPr>
        <w:t>7</w:t>
      </w:r>
      <w:r w:rsidR="005C7268" w:rsidRPr="00F45A5D">
        <w:rPr>
          <w:rFonts w:cs="Times New Roman"/>
          <w:b/>
          <w:color w:val="00000A"/>
        </w:rPr>
        <w:t>3</w:t>
      </w:r>
      <w:r w:rsidR="00F45A5D" w:rsidRPr="00F45A5D">
        <w:rPr>
          <w:rFonts w:cs="Times New Roman"/>
          <w:b/>
          <w:color w:val="00000A"/>
        </w:rPr>
        <w:t>-77</w:t>
      </w:r>
      <w:r w:rsidR="00AF4B26" w:rsidRPr="00F45A5D">
        <w:rPr>
          <w:rFonts w:cs="Times New Roman"/>
          <w:b/>
          <w:color w:val="00000A"/>
        </w:rPr>
        <w:t xml:space="preserve"> </w:t>
      </w:r>
      <w:r w:rsidR="005C7268" w:rsidRPr="00F45A5D">
        <w:rPr>
          <w:rFonts w:cs="Times New Roman"/>
          <w:b/>
          <w:color w:val="00000A"/>
        </w:rPr>
        <w:t>SEKTÖRLER</w:t>
      </w:r>
    </w:p>
    <w:p w:rsidR="00586652" w:rsidRPr="00F45A5D" w:rsidRDefault="005C7268" w:rsidP="00250EB7">
      <w:pPr>
        <w:rPr>
          <w:rFonts w:hint="eastAsia"/>
          <w:b/>
          <w:color w:val="1F497D" w:themeColor="text2"/>
        </w:rPr>
      </w:pPr>
      <w:r w:rsidRPr="00F45A5D">
        <w:rPr>
          <w:rFonts w:cs="Times New Roman"/>
          <w:b/>
          <w:color w:val="1F497D" w:themeColor="text2"/>
        </w:rPr>
        <w:t>TOBB TÜRKİYE SEKTÖR MECLİSLERİNDEN HABERLER</w:t>
      </w:r>
    </w:p>
    <w:p w:rsidR="005C7268" w:rsidRDefault="005C7268" w:rsidP="00250EB7">
      <w:pPr>
        <w:rPr>
          <w:rFonts w:hint="eastAsia"/>
        </w:rPr>
      </w:pPr>
    </w:p>
    <w:p w:rsidR="0019287E" w:rsidRPr="00F45A5D" w:rsidRDefault="0019287E" w:rsidP="00250EB7">
      <w:pPr>
        <w:rPr>
          <w:rFonts w:hint="eastAsia"/>
          <w:b/>
        </w:rPr>
      </w:pPr>
      <w:r w:rsidRPr="00F45A5D">
        <w:rPr>
          <w:b/>
        </w:rPr>
        <w:t>78</w:t>
      </w:r>
      <w:r w:rsidR="00F45A5D" w:rsidRPr="00F45A5D">
        <w:rPr>
          <w:b/>
        </w:rPr>
        <w:t>-79</w:t>
      </w:r>
      <w:r w:rsidRPr="00F45A5D">
        <w:rPr>
          <w:b/>
        </w:rPr>
        <w:t xml:space="preserve"> HABER</w:t>
      </w:r>
    </w:p>
    <w:p w:rsidR="0019287E" w:rsidRPr="00F45A5D" w:rsidRDefault="00C42B13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YALOVA İŞ DÜNYASINA YÖN VEREENLER ÖDÜLLENDİRİLDİ</w:t>
      </w:r>
    </w:p>
    <w:p w:rsidR="0019287E" w:rsidRDefault="0019287E" w:rsidP="00250EB7">
      <w:pPr>
        <w:rPr>
          <w:rFonts w:hint="eastAsia"/>
        </w:rPr>
      </w:pPr>
    </w:p>
    <w:p w:rsidR="0067486F" w:rsidRPr="00F45A5D" w:rsidRDefault="0067486F" w:rsidP="00250EB7">
      <w:pPr>
        <w:rPr>
          <w:rFonts w:hint="eastAsia"/>
          <w:b/>
        </w:rPr>
      </w:pPr>
      <w:r w:rsidRPr="00F45A5D">
        <w:rPr>
          <w:b/>
        </w:rPr>
        <w:t>80 HABER</w:t>
      </w:r>
    </w:p>
    <w:p w:rsidR="00586652" w:rsidRPr="00F45A5D" w:rsidRDefault="005C7268" w:rsidP="00250EB7">
      <w:pPr>
        <w:rPr>
          <w:rFonts w:hint="eastAsia"/>
          <w:b/>
          <w:color w:val="1F497D" w:themeColor="text2"/>
        </w:rPr>
      </w:pPr>
      <w:r w:rsidRPr="00F45A5D">
        <w:rPr>
          <w:b/>
          <w:color w:val="1F497D" w:themeColor="text2"/>
        </w:rPr>
        <w:t>SAKARYA</w:t>
      </w:r>
      <w:r w:rsidR="00C42B13" w:rsidRPr="00F45A5D">
        <w:rPr>
          <w:b/>
          <w:color w:val="1F497D" w:themeColor="text2"/>
        </w:rPr>
        <w:t xml:space="preserve"> İŞ DÜNYASININ YILDIZLARI ÖDÜLLERİNİ ALDI</w:t>
      </w:r>
    </w:p>
    <w:p w:rsidR="00586652" w:rsidRDefault="00586652" w:rsidP="00250EB7">
      <w:pPr>
        <w:rPr>
          <w:rFonts w:hint="eastAsia"/>
        </w:rPr>
      </w:pPr>
    </w:p>
    <w:p w:rsidR="0019287E" w:rsidRPr="00F45A5D" w:rsidRDefault="0019287E" w:rsidP="00250EB7">
      <w:pPr>
        <w:rPr>
          <w:rFonts w:hint="eastAsia"/>
          <w:b/>
        </w:rPr>
      </w:pPr>
      <w:r w:rsidRPr="00F45A5D">
        <w:rPr>
          <w:b/>
        </w:rPr>
        <w:t>81</w:t>
      </w:r>
      <w:r w:rsidR="00F45A5D" w:rsidRPr="00F45A5D">
        <w:rPr>
          <w:b/>
        </w:rPr>
        <w:t>-85</w:t>
      </w:r>
      <w:r w:rsidRPr="00F45A5D">
        <w:rPr>
          <w:b/>
        </w:rPr>
        <w:t xml:space="preserve"> UMEM </w:t>
      </w:r>
    </w:p>
    <w:p w:rsidR="0019287E" w:rsidRPr="00F45A5D" w:rsidRDefault="0053701B" w:rsidP="00250EB7">
      <w:pPr>
        <w:rPr>
          <w:rFonts w:hint="eastAsia"/>
          <w:b/>
          <w:color w:val="1F497D" w:themeColor="text2"/>
        </w:rPr>
      </w:pPr>
      <w:hyperlink r:id="rId6" w:history="1">
        <w:r w:rsidR="0019287E" w:rsidRPr="00F45A5D">
          <w:rPr>
            <w:rStyle w:val="Kpr"/>
            <w:rFonts w:cs="Times New Roman"/>
            <w:b/>
            <w:color w:val="1F497D" w:themeColor="text2"/>
            <w:u w:val="none"/>
          </w:rPr>
          <w:t xml:space="preserve">UMEM BECERİ’10 PROJESİ </w:t>
        </w:r>
        <w:r w:rsidR="005C7268" w:rsidRPr="00F45A5D">
          <w:rPr>
            <w:rStyle w:val="Kpr"/>
            <w:rFonts w:cs="Times New Roman"/>
            <w:b/>
            <w:color w:val="1F497D" w:themeColor="text2"/>
            <w:u w:val="none"/>
          </w:rPr>
          <w:t>MEVZUAT</w:t>
        </w:r>
      </w:hyperlink>
      <w:r w:rsidR="005C7268" w:rsidRPr="00F45A5D">
        <w:rPr>
          <w:rStyle w:val="Kpr"/>
          <w:rFonts w:cs="Times New Roman"/>
          <w:b/>
          <w:color w:val="1F497D" w:themeColor="text2"/>
          <w:u w:val="none"/>
        </w:rPr>
        <w:t xml:space="preserve"> EĞİTİMLERİ GERÇEKLEŞTİRİLİYOR</w:t>
      </w:r>
    </w:p>
    <w:p w:rsidR="0019287E" w:rsidRDefault="0019287E" w:rsidP="00250EB7">
      <w:pPr>
        <w:rPr>
          <w:rFonts w:hint="eastAsia"/>
        </w:rPr>
      </w:pPr>
    </w:p>
    <w:p w:rsidR="000F05E4" w:rsidRPr="00F45A5D" w:rsidRDefault="0019287E" w:rsidP="00250EB7">
      <w:pPr>
        <w:rPr>
          <w:rFonts w:hint="eastAsia"/>
          <w:b/>
        </w:rPr>
      </w:pPr>
      <w:r w:rsidRPr="00F45A5D">
        <w:rPr>
          <w:b/>
        </w:rPr>
        <w:t>86</w:t>
      </w:r>
      <w:r w:rsidR="00F45A5D">
        <w:rPr>
          <w:b/>
        </w:rPr>
        <w:t>-87</w:t>
      </w:r>
      <w:r w:rsidRPr="00F45A5D">
        <w:rPr>
          <w:b/>
        </w:rPr>
        <w:t xml:space="preserve"> </w:t>
      </w:r>
      <w:r w:rsidR="009421CE" w:rsidRPr="00F45A5D">
        <w:rPr>
          <w:b/>
        </w:rPr>
        <w:t xml:space="preserve">HABER </w:t>
      </w:r>
    </w:p>
    <w:p w:rsidR="000F05E4" w:rsidRPr="00F45A5D" w:rsidRDefault="005C7268" w:rsidP="00250EB7">
      <w:pPr>
        <w:rPr>
          <w:rFonts w:hint="eastAsia"/>
          <w:b/>
        </w:rPr>
      </w:pPr>
      <w:r w:rsidRPr="00F45A5D">
        <w:rPr>
          <w:b/>
          <w:color w:val="1F497D" w:themeColor="text2"/>
        </w:rPr>
        <w:t>ZİLE’YE TOBB TARAFINDAN YAPTIRILACAK OKULUN PROTOKOLÜ İMZALANDI</w:t>
      </w:r>
    </w:p>
    <w:p w:rsidR="008D657D" w:rsidRDefault="008D657D" w:rsidP="00250EB7">
      <w:pPr>
        <w:rPr>
          <w:rFonts w:hint="eastAsia"/>
        </w:rPr>
      </w:pPr>
    </w:p>
    <w:p w:rsidR="000F05E4" w:rsidRPr="00F45A5D" w:rsidRDefault="0019287E" w:rsidP="00250EB7">
      <w:pPr>
        <w:pStyle w:val="AralkYok1"/>
        <w:rPr>
          <w:rFonts w:cs="Times New Roman"/>
          <w:b/>
          <w:color w:val="00000A"/>
        </w:rPr>
      </w:pPr>
      <w:r w:rsidRPr="00F45A5D">
        <w:rPr>
          <w:rFonts w:cs="Times New Roman"/>
          <w:b/>
          <w:color w:val="00000A"/>
        </w:rPr>
        <w:t>88</w:t>
      </w:r>
      <w:r w:rsidR="00F45A5D" w:rsidRPr="00F45A5D">
        <w:rPr>
          <w:rFonts w:cs="Times New Roman"/>
          <w:b/>
          <w:color w:val="00000A"/>
        </w:rPr>
        <w:t>-89</w:t>
      </w:r>
      <w:r w:rsidRPr="00F45A5D">
        <w:rPr>
          <w:rFonts w:cs="Times New Roman"/>
          <w:b/>
          <w:color w:val="00000A"/>
        </w:rPr>
        <w:t xml:space="preserve"> </w:t>
      </w:r>
      <w:r w:rsidR="009421CE" w:rsidRPr="00F45A5D">
        <w:rPr>
          <w:rFonts w:cs="Times New Roman"/>
          <w:b/>
          <w:color w:val="00000A"/>
        </w:rPr>
        <w:t>ANALİZ</w:t>
      </w:r>
    </w:p>
    <w:p w:rsidR="00F45A5D" w:rsidRPr="00F45A5D" w:rsidRDefault="00F45A5D" w:rsidP="00250EB7">
      <w:pPr>
        <w:pStyle w:val="AralkYok1"/>
        <w:rPr>
          <w:rFonts w:cs="Times New Roman"/>
          <w:b/>
          <w:color w:val="1F497D" w:themeColor="text2"/>
        </w:rPr>
      </w:pPr>
      <w:r w:rsidRPr="00F45A5D">
        <w:rPr>
          <w:rFonts w:cs="Times New Roman"/>
          <w:b/>
          <w:color w:val="1F497D" w:themeColor="text2"/>
        </w:rPr>
        <w:t>BİR YUNAN AHLAK MASALI</w:t>
      </w:r>
    </w:p>
    <w:p w:rsidR="000F05E4" w:rsidRDefault="005C7268" w:rsidP="00250EB7">
      <w:pPr>
        <w:pStyle w:val="AralkYok1"/>
        <w:rPr>
          <w:rFonts w:cs="Times New Roman"/>
          <w:color w:val="00000A"/>
        </w:rPr>
      </w:pPr>
      <w:r w:rsidRPr="00F45A5D">
        <w:rPr>
          <w:rFonts w:cs="Times New Roman"/>
          <w:color w:val="1F497D" w:themeColor="text2"/>
        </w:rPr>
        <w:t xml:space="preserve">Yunanistan’ın bugün karşı karşıya kaldığı ikilemi irdeleyen </w:t>
      </w:r>
      <w:proofErr w:type="spellStart"/>
      <w:r w:rsidRPr="00F45A5D">
        <w:rPr>
          <w:rFonts w:cs="Times New Roman"/>
          <w:color w:val="1F497D" w:themeColor="text2"/>
        </w:rPr>
        <w:t>Stiglitz</w:t>
      </w:r>
      <w:proofErr w:type="spellEnd"/>
      <w:r w:rsidRPr="00F45A5D">
        <w:rPr>
          <w:rFonts w:cs="Times New Roman"/>
          <w:color w:val="1F497D" w:themeColor="text2"/>
        </w:rPr>
        <w:t>, bu durumun sadece Yunanistan’a mahsus olmadığını belirtiyor</w:t>
      </w:r>
      <w:r>
        <w:rPr>
          <w:rFonts w:cs="Times New Roman"/>
          <w:color w:val="00000A"/>
        </w:rPr>
        <w:t>.</w:t>
      </w:r>
    </w:p>
    <w:p w:rsidR="008D657D" w:rsidRDefault="008D657D" w:rsidP="00250EB7">
      <w:pPr>
        <w:pStyle w:val="AralkYok1"/>
        <w:rPr>
          <w:rFonts w:cs="Times New Roman"/>
          <w:color w:val="00000A"/>
        </w:rPr>
      </w:pPr>
    </w:p>
    <w:p w:rsidR="000F05E4" w:rsidRPr="00F45A5D" w:rsidRDefault="0019287E" w:rsidP="00250EB7">
      <w:pPr>
        <w:pStyle w:val="AralkYok1"/>
        <w:rPr>
          <w:rFonts w:cs="Times New Roman"/>
          <w:b/>
          <w:color w:val="00000A"/>
        </w:rPr>
      </w:pPr>
      <w:r w:rsidRPr="00F45A5D">
        <w:rPr>
          <w:rFonts w:cs="Times New Roman"/>
          <w:b/>
          <w:color w:val="00000A"/>
        </w:rPr>
        <w:lastRenderedPageBreak/>
        <w:t>90</w:t>
      </w:r>
      <w:r w:rsidR="00F45A5D" w:rsidRPr="00F45A5D">
        <w:rPr>
          <w:rFonts w:cs="Times New Roman"/>
          <w:b/>
          <w:color w:val="00000A"/>
        </w:rPr>
        <w:t>-91</w:t>
      </w:r>
      <w:r w:rsidR="009421CE" w:rsidRPr="00F45A5D">
        <w:rPr>
          <w:rFonts w:cs="Times New Roman"/>
          <w:b/>
          <w:color w:val="00000A"/>
        </w:rPr>
        <w:t xml:space="preserve"> GÖRÜŞ</w:t>
      </w:r>
    </w:p>
    <w:p w:rsidR="00F45A5D" w:rsidRPr="00F45A5D" w:rsidRDefault="00F45A5D" w:rsidP="00250EB7">
      <w:pPr>
        <w:pStyle w:val="AralkYok1"/>
        <w:rPr>
          <w:rFonts w:cs="Times New Roman"/>
          <w:b/>
          <w:color w:val="1F497D" w:themeColor="text2"/>
        </w:rPr>
      </w:pPr>
      <w:r w:rsidRPr="00F45A5D">
        <w:rPr>
          <w:rFonts w:cs="Times New Roman"/>
          <w:b/>
          <w:color w:val="1F497D" w:themeColor="text2"/>
        </w:rPr>
        <w:t>DÜNYA FİNANS SEKTÖRÜNÜ GÖREVE ÇAĞIRIYOR</w:t>
      </w:r>
    </w:p>
    <w:p w:rsidR="000F05E4" w:rsidRPr="00F45A5D" w:rsidRDefault="008232F2" w:rsidP="00250EB7">
      <w:pPr>
        <w:pStyle w:val="AralkYok1"/>
        <w:rPr>
          <w:rFonts w:cs="Times New Roman"/>
          <w:color w:val="1F497D" w:themeColor="text2"/>
        </w:rPr>
      </w:pPr>
      <w:proofErr w:type="spellStart"/>
      <w:r w:rsidRPr="00F45A5D">
        <w:rPr>
          <w:rFonts w:cs="Times New Roman"/>
          <w:color w:val="1F497D" w:themeColor="text2"/>
        </w:rPr>
        <w:t>Sachs</w:t>
      </w:r>
      <w:proofErr w:type="spellEnd"/>
      <w:r w:rsidRPr="00F45A5D">
        <w:rPr>
          <w:rFonts w:cs="Times New Roman"/>
          <w:color w:val="1F497D" w:themeColor="text2"/>
        </w:rPr>
        <w:t xml:space="preserve">, </w:t>
      </w:r>
      <w:r w:rsidR="005C7268" w:rsidRPr="00F45A5D">
        <w:rPr>
          <w:rFonts w:cs="Times New Roman"/>
          <w:color w:val="1F497D" w:themeColor="text2"/>
        </w:rPr>
        <w:t>dünya finans sektörünün Sanayi Devrimi’nden günümüze insani gelişime destek veren bir faktör olduğunu anlatıyor</w:t>
      </w:r>
      <w:r w:rsidR="008D657D" w:rsidRPr="00F45A5D">
        <w:rPr>
          <w:rFonts w:cs="Times New Roman"/>
          <w:color w:val="1F497D" w:themeColor="text2"/>
        </w:rPr>
        <w:t xml:space="preserve">. </w:t>
      </w:r>
    </w:p>
    <w:p w:rsidR="008D657D" w:rsidRDefault="008D657D" w:rsidP="00250EB7">
      <w:pPr>
        <w:pStyle w:val="AralkYok1"/>
        <w:rPr>
          <w:rFonts w:cs="Times New Roman"/>
          <w:color w:val="00000A"/>
        </w:rPr>
      </w:pPr>
    </w:p>
    <w:p w:rsidR="00E97741" w:rsidRPr="0053701B" w:rsidRDefault="0019287E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92</w:t>
      </w:r>
      <w:r w:rsidR="00F45A5D" w:rsidRPr="0053701B">
        <w:rPr>
          <w:rFonts w:cs="Times New Roman"/>
          <w:b/>
          <w:color w:val="00000A"/>
        </w:rPr>
        <w:t xml:space="preserve">-93 </w:t>
      </w:r>
      <w:r w:rsidR="00E97741" w:rsidRPr="0053701B">
        <w:rPr>
          <w:rFonts w:cs="Times New Roman"/>
          <w:b/>
          <w:color w:val="00000A"/>
        </w:rPr>
        <w:t>YÖNETİM</w:t>
      </w:r>
    </w:p>
    <w:p w:rsidR="0053701B" w:rsidRPr="0053701B" w:rsidRDefault="00F45A5D" w:rsidP="00250EB7">
      <w:pPr>
        <w:pStyle w:val="AralkYok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SÜREÇLERİ KAVRAMAK </w:t>
      </w:r>
      <w:r w:rsidR="0053701B" w:rsidRPr="0053701B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İSTEYEN EĞİLİMLERİ İZLEMELİ(I)</w:t>
      </w:r>
    </w:p>
    <w:p w:rsidR="00E97741" w:rsidRPr="0053701B" w:rsidRDefault="00527F06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R. Bozk</w:t>
      </w:r>
      <w:r w:rsidR="00E97741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urt,</w:t>
      </w:r>
      <w:r w:rsidR="0019287E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5C7268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süreçleri kavramak isteyen iş insanlarının yakından izlemesi gereken 40 eğilimi iki bölüm halinde açıklıyor.</w:t>
      </w:r>
    </w:p>
    <w:p w:rsidR="000F05E4" w:rsidRDefault="000F05E4" w:rsidP="00250EB7">
      <w:pPr>
        <w:pStyle w:val="AralkYok1"/>
        <w:rPr>
          <w:rFonts w:cs="Times New Roman"/>
          <w:color w:val="00000A"/>
        </w:rPr>
      </w:pPr>
    </w:p>
    <w:p w:rsidR="0019287E" w:rsidRPr="0053701B" w:rsidRDefault="0019287E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94</w:t>
      </w:r>
      <w:r w:rsidR="0053701B" w:rsidRPr="0053701B">
        <w:rPr>
          <w:rFonts w:cs="Times New Roman"/>
          <w:b/>
          <w:color w:val="00000A"/>
        </w:rPr>
        <w:t>-95</w:t>
      </w:r>
      <w:r w:rsidRPr="0053701B">
        <w:rPr>
          <w:rFonts w:cs="Times New Roman"/>
          <w:b/>
          <w:color w:val="00000A"/>
        </w:rPr>
        <w:t xml:space="preserve"> TOBB ETÜ</w:t>
      </w:r>
    </w:p>
    <w:p w:rsidR="0019287E" w:rsidRPr="0053701B" w:rsidRDefault="008D657D" w:rsidP="00250EB7">
      <w:pPr>
        <w:pStyle w:val="AralkYok1"/>
        <w:rPr>
          <w:rFonts w:cs="Times New Roman"/>
          <w:b/>
          <w:color w:val="1F497D" w:themeColor="text2"/>
        </w:rPr>
      </w:pPr>
      <w:r w:rsidRPr="0053701B">
        <w:rPr>
          <w:rFonts w:cs="Times New Roman"/>
          <w:b/>
          <w:color w:val="1F497D" w:themeColor="text2"/>
        </w:rPr>
        <w:t>TOBB ETÜ</w:t>
      </w:r>
      <w:r w:rsidR="005C7268" w:rsidRPr="0053701B">
        <w:rPr>
          <w:rFonts w:cs="Times New Roman"/>
          <w:b/>
          <w:color w:val="1F497D" w:themeColor="text2"/>
        </w:rPr>
        <w:t xml:space="preserve"> VE IBM VERİ BİLİMİ İÇİN BİR ARAYA GELDİ</w:t>
      </w:r>
    </w:p>
    <w:p w:rsidR="0019287E" w:rsidRDefault="0019287E" w:rsidP="00250EB7">
      <w:pPr>
        <w:pStyle w:val="AralkYok1"/>
        <w:rPr>
          <w:rFonts w:cs="Times New Roman"/>
          <w:color w:val="00000A"/>
        </w:rPr>
      </w:pPr>
    </w:p>
    <w:p w:rsidR="000F05E4" w:rsidRPr="0053701B" w:rsidRDefault="003C3678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96</w:t>
      </w:r>
      <w:r w:rsidR="009421CE" w:rsidRPr="0053701B">
        <w:rPr>
          <w:rFonts w:cs="Times New Roman"/>
          <w:b/>
          <w:color w:val="00000A"/>
        </w:rPr>
        <w:t xml:space="preserve"> </w:t>
      </w:r>
      <w:r w:rsidR="0053701B" w:rsidRPr="0053701B">
        <w:rPr>
          <w:rFonts w:cs="Times New Roman"/>
          <w:b/>
          <w:color w:val="00000A"/>
        </w:rPr>
        <w:t xml:space="preserve">-97 </w:t>
      </w:r>
      <w:r w:rsidR="009421CE" w:rsidRPr="0053701B">
        <w:rPr>
          <w:rFonts w:cs="Times New Roman"/>
          <w:b/>
          <w:color w:val="00000A"/>
        </w:rPr>
        <w:t>KÜTÜPHANE</w:t>
      </w:r>
    </w:p>
    <w:p w:rsidR="000F05E4" w:rsidRPr="0053701B" w:rsidRDefault="009421CE" w:rsidP="00250EB7">
      <w:pPr>
        <w:pStyle w:val="AralkYok1"/>
        <w:rPr>
          <w:rFonts w:cs="Times New Roman"/>
          <w:color w:val="1F497D" w:themeColor="text2"/>
        </w:rPr>
      </w:pPr>
      <w:r w:rsidRPr="0053701B">
        <w:rPr>
          <w:rFonts w:cs="Times New Roman"/>
          <w:color w:val="1F497D" w:themeColor="text2"/>
        </w:rPr>
        <w:t>Her yöneticinin okuması ve kütüphanesinde olması gereken kitapları tanıtıyoruz.</w:t>
      </w:r>
    </w:p>
    <w:p w:rsidR="000F05E4" w:rsidRDefault="000F05E4" w:rsidP="00250EB7">
      <w:pPr>
        <w:pStyle w:val="AralkYok1"/>
        <w:rPr>
          <w:rFonts w:cs="Times New Roman"/>
          <w:color w:val="00000A"/>
        </w:rPr>
      </w:pPr>
    </w:p>
    <w:p w:rsidR="000F05E4" w:rsidRPr="0053701B" w:rsidRDefault="003C3678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98</w:t>
      </w:r>
      <w:r w:rsidR="0053701B" w:rsidRPr="0053701B">
        <w:rPr>
          <w:rFonts w:cs="Times New Roman"/>
          <w:b/>
          <w:color w:val="00000A"/>
        </w:rPr>
        <w:t xml:space="preserve">-99 </w:t>
      </w:r>
      <w:r w:rsidR="009421CE" w:rsidRPr="0053701B">
        <w:rPr>
          <w:rFonts w:cs="Times New Roman"/>
          <w:b/>
          <w:color w:val="00000A"/>
        </w:rPr>
        <w:t>YENİ ÜRÜN</w:t>
      </w:r>
    </w:p>
    <w:p w:rsidR="000F05E4" w:rsidRPr="0053701B" w:rsidRDefault="009421CE" w:rsidP="00250EB7">
      <w:pPr>
        <w:rPr>
          <w:rFonts w:cs="Times New Roman" w:hint="eastAsia"/>
          <w:color w:val="1F497D" w:themeColor="text2"/>
        </w:rPr>
      </w:pPr>
      <w:r w:rsidRPr="0053701B">
        <w:rPr>
          <w:rFonts w:cs="Times New Roman"/>
          <w:color w:val="1F497D" w:themeColor="text2"/>
        </w:rPr>
        <w:t>Piyasaya çıkan yeni teknolojik ürünler hakkında bilinmesi gerekenler.</w:t>
      </w:r>
    </w:p>
    <w:p w:rsidR="000F05E4" w:rsidRDefault="000F05E4" w:rsidP="00250EB7">
      <w:pPr>
        <w:pStyle w:val="AralkYok1"/>
        <w:rPr>
          <w:rFonts w:cs="Times New Roman"/>
          <w:color w:val="00000A"/>
        </w:rPr>
      </w:pPr>
    </w:p>
    <w:p w:rsidR="003C3678" w:rsidRPr="0053701B" w:rsidRDefault="0019287E" w:rsidP="00250EB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3701B">
        <w:rPr>
          <w:rFonts w:ascii="Times New Roman" w:hAnsi="Times New Roman" w:cs="Times New Roman"/>
          <w:b/>
          <w:sz w:val="24"/>
          <w:szCs w:val="24"/>
        </w:rPr>
        <w:t>101</w:t>
      </w:r>
      <w:r w:rsidR="0053701B" w:rsidRPr="0053701B">
        <w:rPr>
          <w:rFonts w:ascii="Times New Roman" w:hAnsi="Times New Roman" w:cs="Times New Roman"/>
          <w:b/>
          <w:sz w:val="24"/>
          <w:szCs w:val="24"/>
        </w:rPr>
        <w:t>-112</w:t>
      </w:r>
      <w:r w:rsidR="009421CE" w:rsidRPr="0053701B">
        <w:rPr>
          <w:rFonts w:ascii="Times New Roman" w:hAnsi="Times New Roman" w:cs="Times New Roman"/>
          <w:b/>
          <w:sz w:val="24"/>
          <w:szCs w:val="24"/>
        </w:rPr>
        <w:t xml:space="preserve"> ODALAR VE BORSALARDAN HABERLER</w:t>
      </w:r>
    </w:p>
    <w:p w:rsidR="0033520E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-</w:t>
      </w:r>
      <w:r w:rsidR="0033520E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Erzurum ABİGEM Yönetim Kurulu Başkanı Özakalın: “ABİGEM, başarılı projelere imza atmaya devam ediyor”,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Çanakkale’de Uygulamalı Girişimcilik Eğitimi’ne katılanlara sertifikaları verildi,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Malatya TB’nin, “Kuru Kayısıda Doğru, Güvenilir ve Hızlı Kükürtdioksit Analizinin Yapılması” projesi hayata geçiyor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Mustafakemalpaşa TSO, “Kariyer Günleri” programını sürdürüyor</w:t>
      </w:r>
      <w:r w:rsidR="00FB00E8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Ankara TO ile MARŞAD Ankara’nın marka şehir olması için işbirliği yapıyor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Çorlu TSO ile İŞKUR Uygulamalı Girişimcilik Eğitimi İşbirliği Protokolü imzaladı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Antalya’nın tarımda yükseliş grafiği istenen düzeyde değil</w:t>
      </w:r>
      <w:r w:rsidR="00E97741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Akhisar TSO, Prof. Dr. Mustafa Tepeci tarafından ziyaret edildi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CA331F" w:rsidRPr="0053701B" w:rsidRDefault="00CA331F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- Aydın TB, “Dünya ve Türkiye’de Coğrafi İşaretlerde Son Gelişmeler” seminerine katıldı,</w:t>
      </w:r>
    </w:p>
    <w:p w:rsidR="00CA331F" w:rsidRPr="0053701B" w:rsidRDefault="00CA331F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- Edirne TSO’da “Gümrük Müşavirleri Sektörü”yle bilgi paylaşım toplantısı düzenlendi,</w:t>
      </w:r>
    </w:p>
    <w:p w:rsidR="00CA331F" w:rsidRPr="0053701B" w:rsidRDefault="00CA331F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- Rize’de ticari anlaşmazlık sorunu kalmayacak,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Uzunköprü TSO, Bulgaristan Hoskova TSO’yu ziyaret etti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Bafra TSO, 2015 yılı Sektörel İstişare toplantılarını tamamladı</w:t>
      </w:r>
      <w:r w:rsidR="00274F96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A331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Iğdır TSO</w:t>
      </w:r>
      <w:r w:rsidR="00A1607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 “Kardeş Oda” kapsamında Bergama TO’yu ziyaret etti,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Milas TSO, Milas 75. Yıl Devlet Hastanesi’ne iki EKG cihazı hediye etti</w:t>
      </w:r>
      <w:r w:rsidR="00274F96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Bandırmalılar “At Şu Adımı” seminerine büyük ilgi gösterdi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Çorum’da “Katılım Bankacılığında Yeni Ufuklar” paneli gerçekleştirildi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53701B" w:rsidRDefault="009421CE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Van TSO Yönetimi Kapıköy’de incelemelerde bulundu</w:t>
      </w:r>
      <w:r w:rsidR="00062BBA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53701B" w:rsidRDefault="00062BBA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Muğla TSO, komiteler arasında bir ilki gerçekleştirdi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53701B" w:rsidRDefault="00062BBA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Kuşadası TO, girişimcileri desteklemeye devam ediyor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62BBA" w:rsidRPr="0053701B" w:rsidRDefault="00062BBA" w:rsidP="00250EB7">
      <w:pPr>
        <w:pStyle w:val="AralkYok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A331F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Kırklareli’nin Sanayi Potansiyeli ve Lojistik Altyapısının Belirlenmesi Projesi hazırlandı</w:t>
      </w: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</w:p>
    <w:p w:rsidR="000F05E4" w:rsidRPr="00CA331F" w:rsidRDefault="00062BBA" w:rsidP="00250EB7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- </w:t>
      </w:r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Gümüşhane TSO, </w:t>
      </w:r>
      <w:proofErr w:type="spellStart"/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Swot</w:t>
      </w:r>
      <w:proofErr w:type="spellEnd"/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Analiz ve </w:t>
      </w:r>
      <w:proofErr w:type="spellStart"/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>Pest</w:t>
      </w:r>
      <w:proofErr w:type="spellEnd"/>
      <w:r w:rsidR="00C547A3" w:rsidRPr="0053701B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Analiz Çalıştayı yaptı</w:t>
      </w:r>
      <w:r w:rsidR="00274F96" w:rsidRPr="00CA331F">
        <w:rPr>
          <w:rFonts w:ascii="Times New Roman" w:hAnsi="Times New Roman" w:cs="Times New Roman"/>
          <w:sz w:val="24"/>
          <w:szCs w:val="24"/>
        </w:rPr>
        <w:t>.</w:t>
      </w:r>
    </w:p>
    <w:p w:rsidR="000F05E4" w:rsidRDefault="000F05E4" w:rsidP="00250EB7">
      <w:pPr>
        <w:pStyle w:val="AralkYok1"/>
        <w:rPr>
          <w:rFonts w:cs="Times New Roman"/>
          <w:color w:val="00000A"/>
        </w:rPr>
      </w:pPr>
    </w:p>
    <w:p w:rsidR="000F05E4" w:rsidRPr="0053701B" w:rsidRDefault="009421CE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11</w:t>
      </w:r>
      <w:r w:rsidR="00E97741" w:rsidRPr="0053701B">
        <w:rPr>
          <w:rFonts w:cs="Times New Roman"/>
          <w:b/>
          <w:color w:val="00000A"/>
        </w:rPr>
        <w:t>3</w:t>
      </w:r>
      <w:r w:rsidR="0053701B" w:rsidRPr="0053701B">
        <w:rPr>
          <w:rFonts w:cs="Times New Roman"/>
          <w:b/>
          <w:color w:val="00000A"/>
        </w:rPr>
        <w:t>-117</w:t>
      </w:r>
      <w:r w:rsidRPr="0053701B">
        <w:rPr>
          <w:rFonts w:cs="Times New Roman"/>
          <w:b/>
          <w:color w:val="00000A"/>
        </w:rPr>
        <w:t xml:space="preserve"> GÖSTERGELER</w:t>
      </w:r>
    </w:p>
    <w:p w:rsidR="000F05E4" w:rsidRDefault="000F05E4" w:rsidP="00250EB7">
      <w:pPr>
        <w:pStyle w:val="AralkYok1"/>
        <w:rPr>
          <w:rFonts w:cs="Times New Roman"/>
          <w:color w:val="00000A"/>
        </w:rPr>
      </w:pPr>
    </w:p>
    <w:p w:rsidR="000F05E4" w:rsidRPr="0053701B" w:rsidRDefault="009421CE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1</w:t>
      </w:r>
      <w:r w:rsidR="00E97741" w:rsidRPr="0053701B">
        <w:rPr>
          <w:rFonts w:cs="Times New Roman"/>
          <w:b/>
          <w:color w:val="00000A"/>
        </w:rPr>
        <w:t>19</w:t>
      </w:r>
      <w:r w:rsidR="0053701B" w:rsidRPr="0053701B">
        <w:rPr>
          <w:rFonts w:cs="Times New Roman"/>
          <w:b/>
          <w:color w:val="00000A"/>
        </w:rPr>
        <w:t>-127</w:t>
      </w:r>
      <w:r w:rsidRPr="0053701B">
        <w:rPr>
          <w:rFonts w:cs="Times New Roman"/>
          <w:b/>
          <w:color w:val="00000A"/>
        </w:rPr>
        <w:t xml:space="preserve"> İŞ TEKLİFLERİ </w:t>
      </w:r>
    </w:p>
    <w:p w:rsidR="000F05E4" w:rsidRDefault="000F05E4" w:rsidP="00250EB7">
      <w:pPr>
        <w:pStyle w:val="AralkYok1"/>
        <w:rPr>
          <w:rFonts w:cs="Times New Roman"/>
          <w:color w:val="00000A"/>
        </w:rPr>
      </w:pPr>
    </w:p>
    <w:p w:rsidR="000F05E4" w:rsidRPr="0053701B" w:rsidRDefault="009421CE" w:rsidP="00250EB7">
      <w:pPr>
        <w:pStyle w:val="AralkYok1"/>
        <w:rPr>
          <w:rFonts w:cs="Times New Roman"/>
          <w:b/>
          <w:color w:val="00000A"/>
        </w:rPr>
      </w:pPr>
      <w:r w:rsidRPr="0053701B">
        <w:rPr>
          <w:rFonts w:cs="Times New Roman"/>
          <w:b/>
          <w:color w:val="00000A"/>
        </w:rPr>
        <w:t>128</w:t>
      </w:r>
      <w:r w:rsidR="0053701B" w:rsidRPr="0053701B">
        <w:rPr>
          <w:rFonts w:cs="Times New Roman"/>
          <w:b/>
          <w:color w:val="00000A"/>
        </w:rPr>
        <w:t>-130</w:t>
      </w:r>
      <w:r w:rsidRPr="0053701B">
        <w:rPr>
          <w:rFonts w:cs="Times New Roman"/>
          <w:b/>
          <w:color w:val="00000A"/>
        </w:rPr>
        <w:t xml:space="preserve"> SELECT NEWS </w:t>
      </w:r>
    </w:p>
    <w:p w:rsidR="000F05E4" w:rsidRDefault="000F05E4" w:rsidP="00250EB7">
      <w:pPr>
        <w:rPr>
          <w:rFonts w:cs="Times New Roman" w:hint="eastAsia"/>
          <w:color w:val="00000A"/>
        </w:rPr>
      </w:pPr>
    </w:p>
    <w:p w:rsidR="000F05E4" w:rsidRDefault="000F05E4" w:rsidP="00250EB7">
      <w:pPr>
        <w:rPr>
          <w:rFonts w:cs="Times New Roman" w:hint="eastAsia"/>
          <w:color w:val="00000A"/>
        </w:rPr>
      </w:pPr>
    </w:p>
    <w:p w:rsidR="000F05E4" w:rsidRDefault="000F05E4" w:rsidP="00250EB7">
      <w:pPr>
        <w:rPr>
          <w:rFonts w:cs="Times New Roman" w:hint="eastAsia"/>
        </w:rPr>
      </w:pPr>
    </w:p>
    <w:p w:rsidR="0032439D" w:rsidRDefault="0032439D" w:rsidP="00250EB7">
      <w:pPr>
        <w:rPr>
          <w:rFonts w:cs="Times New Roman" w:hint="eastAsia"/>
        </w:rPr>
      </w:pPr>
    </w:p>
    <w:sectPr w:rsidR="0032439D" w:rsidSect="00250EB7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06186D"/>
    <w:rsid w:val="00062BBA"/>
    <w:rsid w:val="000F05E4"/>
    <w:rsid w:val="0010356A"/>
    <w:rsid w:val="00170600"/>
    <w:rsid w:val="00180ECC"/>
    <w:rsid w:val="0019287E"/>
    <w:rsid w:val="00250EB7"/>
    <w:rsid w:val="00274F96"/>
    <w:rsid w:val="0032439D"/>
    <w:rsid w:val="0033520E"/>
    <w:rsid w:val="00383CBE"/>
    <w:rsid w:val="003C11C3"/>
    <w:rsid w:val="003C3678"/>
    <w:rsid w:val="00484DC5"/>
    <w:rsid w:val="004F0192"/>
    <w:rsid w:val="00527F06"/>
    <w:rsid w:val="0053701B"/>
    <w:rsid w:val="005558B8"/>
    <w:rsid w:val="00586652"/>
    <w:rsid w:val="005C7268"/>
    <w:rsid w:val="0067486F"/>
    <w:rsid w:val="00681A94"/>
    <w:rsid w:val="006E1904"/>
    <w:rsid w:val="007A369A"/>
    <w:rsid w:val="0080185A"/>
    <w:rsid w:val="008232F2"/>
    <w:rsid w:val="008D3901"/>
    <w:rsid w:val="008D657D"/>
    <w:rsid w:val="00924BB5"/>
    <w:rsid w:val="009421CE"/>
    <w:rsid w:val="00987399"/>
    <w:rsid w:val="00991B10"/>
    <w:rsid w:val="00A12AE2"/>
    <w:rsid w:val="00A1607F"/>
    <w:rsid w:val="00AC6E33"/>
    <w:rsid w:val="00AF4B26"/>
    <w:rsid w:val="00B50F90"/>
    <w:rsid w:val="00BD2756"/>
    <w:rsid w:val="00BD7D71"/>
    <w:rsid w:val="00BE447A"/>
    <w:rsid w:val="00C42B13"/>
    <w:rsid w:val="00C547A3"/>
    <w:rsid w:val="00C6511F"/>
    <w:rsid w:val="00CA331F"/>
    <w:rsid w:val="00CB3918"/>
    <w:rsid w:val="00CE0ADF"/>
    <w:rsid w:val="00D0786B"/>
    <w:rsid w:val="00D85AFC"/>
    <w:rsid w:val="00DA3685"/>
    <w:rsid w:val="00DC34B0"/>
    <w:rsid w:val="00DF7EB7"/>
    <w:rsid w:val="00E54FE9"/>
    <w:rsid w:val="00E8011E"/>
    <w:rsid w:val="00E97741"/>
    <w:rsid w:val="00F45A5D"/>
    <w:rsid w:val="00F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haber.tobb.org.tr/ekonomikforum/2013/03/065-07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E400D-E2B2-45C9-9D46-9077A8E17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</Template>
  <TotalTime>131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9</cp:revision>
  <cp:lastPrinted>1900-12-31T22:00:00Z</cp:lastPrinted>
  <dcterms:created xsi:type="dcterms:W3CDTF">2015-06-26T12:45:00Z</dcterms:created>
  <dcterms:modified xsi:type="dcterms:W3CDTF">2015-09-28T09:24:00Z</dcterms:modified>
</cp:coreProperties>
</file>